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B1178" w14:textId="3B5C7619" w:rsidR="00273539" w:rsidRPr="00273539" w:rsidRDefault="00D63C73" w:rsidP="00273539">
      <w:pPr>
        <w:ind w:left="720"/>
        <w:rPr>
          <w:noProof/>
        </w:rPr>
      </w:pPr>
      <w:r>
        <w:rPr>
          <w:b/>
          <w:bCs/>
          <w:lang w:val="en-GB"/>
        </w:rPr>
        <w:t xml:space="preserve"> </w:t>
      </w:r>
      <w:r w:rsidR="00273539">
        <w:rPr>
          <w:noProof/>
        </w:rPr>
        <w:drawing>
          <wp:inline distT="0" distB="0" distL="0" distR="0" wp14:anchorId="23B34440" wp14:editId="652B610A">
            <wp:extent cx="5943600" cy="3171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4F91E" w14:textId="346E41E1" w:rsidR="00273539" w:rsidRPr="00273539" w:rsidRDefault="00273539" w:rsidP="00273539">
      <w:pPr>
        <w:tabs>
          <w:tab w:val="left" w:pos="1635"/>
        </w:tabs>
        <w:rPr>
          <w:lang w:val="en-GB"/>
        </w:rPr>
      </w:pPr>
      <w:r>
        <w:rPr>
          <w:noProof/>
        </w:rPr>
        <w:drawing>
          <wp:inline distT="0" distB="0" distL="0" distR="0" wp14:anchorId="04E22105" wp14:editId="6A819BBC">
            <wp:extent cx="5943600" cy="9391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3539" w:rsidRPr="0027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5755717"/>
    <w:multiLevelType w:val="hybridMultilevel"/>
    <w:tmpl w:val="CD68AA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02D86"/>
    <w:multiLevelType w:val="hybridMultilevel"/>
    <w:tmpl w:val="2BF6C790"/>
    <w:lvl w:ilvl="0" w:tplc="0560A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2MTIztDQxNzQzNjdX0lEKTi0uzszPAykwrAUApy8nTywAAAA="/>
  </w:docVars>
  <w:rsids>
    <w:rsidRoot w:val="00346FF0"/>
    <w:rsid w:val="000005E5"/>
    <w:rsid w:val="00273539"/>
    <w:rsid w:val="00346FF0"/>
    <w:rsid w:val="00442B3C"/>
    <w:rsid w:val="00873A6F"/>
    <w:rsid w:val="00D63C73"/>
    <w:rsid w:val="00D87780"/>
    <w:rsid w:val="00E9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871D"/>
  <w15:chartTrackingRefBased/>
  <w15:docId w15:val="{15A4401A-BC41-4DF1-86CB-4E229001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ListParagraph">
    <w:name w:val="List Paragraph"/>
    <w:basedOn w:val="Normal"/>
    <w:uiPriority w:val="34"/>
    <w:unhideWhenUsed/>
    <w:qFormat/>
    <w:rsid w:val="0034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347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2020-04-14T19:11:00Z</dcterms:created>
  <dcterms:modified xsi:type="dcterms:W3CDTF">2020-04-14T19:11:00Z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